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3000"/>
        <w:gridCol w:w="2247"/>
        <w:gridCol w:w="2543"/>
      </w:tblGrid>
      <w:tr w:rsidR="000172E5" w:rsidRPr="00637200" w14:paraId="14AFCD0F" w14:textId="77777777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1AFDC65E" w14:textId="77777777" w:rsidR="000172E5" w:rsidRPr="00637200" w:rsidRDefault="00C572B3" w:rsidP="00C572B3">
            <w:pPr>
              <w:pStyle w:val="Heading1"/>
            </w:pPr>
            <w:r>
              <w:t xml:space="preserve">Nominee Information </w:t>
            </w:r>
          </w:p>
        </w:tc>
      </w:tr>
      <w:tr w:rsidR="00C572B3" w:rsidRPr="00846B76" w14:paraId="24D99E87" w14:textId="77777777" w:rsidTr="00811C43">
        <w:tc>
          <w:tcPr>
            <w:tcW w:w="5000" w:type="pct"/>
            <w:gridSpan w:val="4"/>
            <w:vAlign w:val="bottom"/>
          </w:tcPr>
          <w:p w14:paraId="375A78D0" w14:textId="1B5978CB" w:rsidR="00C572B3" w:rsidRPr="00846B76" w:rsidRDefault="00C572B3" w:rsidP="00311D4F">
            <w:r w:rsidRPr="003073B1">
              <w:rPr>
                <w:sz w:val="22"/>
              </w:rPr>
              <w:t>I would like to nominate the f</w:t>
            </w:r>
            <w:r w:rsidR="00C82DA0">
              <w:rPr>
                <w:sz w:val="22"/>
              </w:rPr>
              <w:t>ollowing individual for the 202</w:t>
            </w:r>
            <w:r w:rsidR="002C6A31">
              <w:rPr>
                <w:sz w:val="22"/>
              </w:rPr>
              <w:t>6</w:t>
            </w:r>
            <w:r w:rsidRPr="003073B1">
              <w:rPr>
                <w:sz w:val="22"/>
              </w:rPr>
              <w:t xml:space="preserve"> Lieutenant Governor’s Award for Exc</w:t>
            </w:r>
            <w:r w:rsidR="003073B1" w:rsidRPr="003073B1">
              <w:rPr>
                <w:sz w:val="22"/>
              </w:rPr>
              <w:t>ellen</w:t>
            </w:r>
            <w:r w:rsidR="003B3C1A">
              <w:rPr>
                <w:sz w:val="22"/>
              </w:rPr>
              <w:t>ce</w:t>
            </w:r>
            <w:r w:rsidR="003073B1" w:rsidRPr="003073B1">
              <w:rPr>
                <w:sz w:val="22"/>
              </w:rPr>
              <w:t xml:space="preserve"> in Public Administration: </w:t>
            </w:r>
          </w:p>
        </w:tc>
      </w:tr>
      <w:tr w:rsidR="000172E5" w:rsidRPr="00846B76" w14:paraId="52C379A7" w14:textId="77777777" w:rsidTr="00D3431D">
        <w:sdt>
          <w:sdtPr>
            <w:rPr>
              <w:sz w:val="22"/>
            </w:rPr>
            <w:id w:val="1621259925"/>
            <w:placeholder>
              <w:docPart w:val="5A4A75B1E05A42239410AB3915FDB2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4BA36826" w14:textId="77777777"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14:paraId="56DF621B" w14:textId="77777777" w:rsidR="000172E5" w:rsidRPr="00846B76" w:rsidRDefault="000172E5" w:rsidP="00311D4F"/>
        </w:tc>
      </w:tr>
      <w:tr w:rsidR="000172E5" w:rsidRPr="00846B76" w14:paraId="25B1599F" w14:textId="77777777" w:rsidTr="00D3431D">
        <w:sdt>
          <w:sdtPr>
            <w:rPr>
              <w:sz w:val="22"/>
            </w:rPr>
            <w:id w:val="-1470592894"/>
            <w:placeholder>
              <w:docPart w:val="A358563685C84CF4B6728BABA478CD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301EDF53" w14:textId="77777777"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6A3CF5" w14:textId="77777777" w:rsidR="000172E5" w:rsidRPr="00846B76" w:rsidRDefault="000172E5" w:rsidP="00311D4F"/>
        </w:tc>
      </w:tr>
      <w:tr w:rsidR="00FA4F6C" w:rsidRPr="00846B76" w14:paraId="3B63531A" w14:textId="77777777" w:rsidTr="00D3431D">
        <w:tc>
          <w:tcPr>
            <w:tcW w:w="1128" w:type="pct"/>
            <w:vAlign w:val="bottom"/>
          </w:tcPr>
          <w:p w14:paraId="1FC801B4" w14:textId="77777777" w:rsidR="00FA4F6C" w:rsidRPr="0016023C" w:rsidRDefault="00FA4F6C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F6212B" w14:textId="77777777" w:rsidR="00FA4F6C" w:rsidRPr="00846B76" w:rsidRDefault="00FA4F6C" w:rsidP="00311D4F"/>
        </w:tc>
      </w:tr>
      <w:tr w:rsidR="00C572B3" w:rsidRPr="00846B76" w14:paraId="255052C6" w14:textId="77777777" w:rsidTr="00D3431D">
        <w:tc>
          <w:tcPr>
            <w:tcW w:w="1128" w:type="pct"/>
            <w:vAlign w:val="bottom"/>
          </w:tcPr>
          <w:p w14:paraId="6C77D62C" w14:textId="77777777" w:rsidR="00C572B3" w:rsidRPr="0016023C" w:rsidRDefault="00C572B3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604BFF" w14:textId="77777777" w:rsidR="00C572B3" w:rsidRPr="00846B76" w:rsidRDefault="00C572B3" w:rsidP="00311D4F"/>
        </w:tc>
      </w:tr>
      <w:tr w:rsidR="000172E5" w:rsidRPr="00846B76" w14:paraId="3B30F1F5" w14:textId="77777777" w:rsidTr="00D3431D">
        <w:tc>
          <w:tcPr>
            <w:tcW w:w="1128" w:type="pct"/>
            <w:vAlign w:val="bottom"/>
          </w:tcPr>
          <w:p w14:paraId="1584474E" w14:textId="77777777" w:rsidR="0016023C" w:rsidRDefault="00C572B3" w:rsidP="00811C43">
            <w:pPr>
              <w:pStyle w:val="NormalIndent"/>
              <w:ind w:left="464" w:hanging="142"/>
              <w:rPr>
                <w:sz w:val="22"/>
              </w:rPr>
            </w:pPr>
            <w:r w:rsidRPr="0016023C">
              <w:rPr>
                <w:sz w:val="22"/>
              </w:rPr>
              <w:t xml:space="preserve">Primary phone </w:t>
            </w:r>
          </w:p>
          <w:p w14:paraId="0EB038DB" w14:textId="77777777" w:rsidR="000172E5" w:rsidRPr="0016023C" w:rsidRDefault="00C572B3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  <w:szCs w:val="18"/>
              </w:rPr>
              <w:t>(Cell phone preferred)</w:t>
            </w:r>
            <w:r w:rsidRPr="0016023C">
              <w:rPr>
                <w:sz w:val="22"/>
              </w:rPr>
              <w:t xml:space="preserve">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81E1E8" w14:textId="77777777" w:rsidR="000172E5" w:rsidRPr="00846B76" w:rsidRDefault="000172E5" w:rsidP="00311D4F"/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14:paraId="26C44B89" w14:textId="77777777" w:rsidR="000172E5" w:rsidRPr="0016023C" w:rsidRDefault="00C572B3" w:rsidP="00C572B3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Secondary </w:t>
            </w:r>
            <w:proofErr w:type="gramStart"/>
            <w:r w:rsidRPr="0016023C">
              <w:rPr>
                <w:sz w:val="22"/>
              </w:rPr>
              <w:t>Phone  (</w:t>
            </w:r>
            <w:proofErr w:type="gramEnd"/>
            <w:r w:rsidRPr="0016023C">
              <w:rPr>
                <w:sz w:val="22"/>
              </w:rPr>
              <w:t xml:space="preserve">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2A0D5" w14:textId="77777777" w:rsidR="000172E5" w:rsidRPr="00846B76" w:rsidRDefault="000172E5" w:rsidP="00311D4F"/>
        </w:tc>
      </w:tr>
      <w:tr w:rsidR="000172E5" w:rsidRPr="00846B76" w14:paraId="6F0AB829" w14:textId="77777777" w:rsidTr="00D3431D">
        <w:sdt>
          <w:sdtPr>
            <w:rPr>
              <w:sz w:val="22"/>
            </w:rPr>
            <w:id w:val="1334104394"/>
            <w:placeholder>
              <w:docPart w:val="C851B3078FE241E199C920B8B56888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5FBF1107" w14:textId="77777777"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14:paraId="3FFD2F41" w14:textId="77777777" w:rsidR="000172E5" w:rsidRPr="00846B76" w:rsidRDefault="000172E5" w:rsidP="00311D4F"/>
        </w:tc>
      </w:tr>
      <w:tr w:rsidR="000172E5" w:rsidRPr="00846B76" w14:paraId="29EDB805" w14:textId="77777777" w:rsidTr="00811C43">
        <w:trPr>
          <w:trHeight w:val="54"/>
        </w:trPr>
        <w:tc>
          <w:tcPr>
            <w:tcW w:w="5000" w:type="pct"/>
            <w:gridSpan w:val="4"/>
            <w:vAlign w:val="bottom"/>
          </w:tcPr>
          <w:p w14:paraId="0947FE26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265E81D2" w14:textId="77777777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1FB964D8" w14:textId="77777777" w:rsidR="000172E5" w:rsidRPr="00846B76" w:rsidRDefault="00FA4F6C" w:rsidP="003073B1">
            <w:pPr>
              <w:pStyle w:val="Heading1"/>
            </w:pPr>
            <w:r>
              <w:t>My</w:t>
            </w:r>
            <w:r w:rsidR="003073B1">
              <w:t xml:space="preserve"> Information </w:t>
            </w:r>
            <w:r w:rsidR="00811C43">
              <w:t>(Nominator)</w:t>
            </w:r>
          </w:p>
        </w:tc>
      </w:tr>
      <w:tr w:rsidR="000172E5" w:rsidRPr="00846B76" w14:paraId="7F04D4C1" w14:textId="77777777" w:rsidTr="00D3431D">
        <w:sdt>
          <w:sdtPr>
            <w:rPr>
              <w:sz w:val="22"/>
            </w:rPr>
            <w:id w:val="-2047821762"/>
            <w:placeholder>
              <w:docPart w:val="48AB905853AF4DC4B6EAB7914BFACE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12A7167B" w14:textId="77777777"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14:paraId="2F162136" w14:textId="77777777"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14:paraId="46C3B648" w14:textId="77777777" w:rsidTr="00D3431D">
        <w:sdt>
          <w:sdtPr>
            <w:rPr>
              <w:sz w:val="22"/>
            </w:rPr>
            <w:id w:val="-1368443858"/>
            <w:placeholder>
              <w:docPart w:val="B8EB310514D347188AA18185B425E3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7762DC88" w14:textId="77777777"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B34751" w14:textId="77777777" w:rsidR="000172E5" w:rsidRPr="0016023C" w:rsidRDefault="000172E5" w:rsidP="00311D4F">
            <w:pPr>
              <w:rPr>
                <w:sz w:val="22"/>
              </w:rPr>
            </w:pPr>
          </w:p>
        </w:tc>
      </w:tr>
      <w:tr w:rsidR="00FA4F6C" w:rsidRPr="00846B76" w14:paraId="54F61443" w14:textId="77777777" w:rsidTr="00D3431D">
        <w:tc>
          <w:tcPr>
            <w:tcW w:w="1128" w:type="pct"/>
            <w:vAlign w:val="bottom"/>
          </w:tcPr>
          <w:p w14:paraId="5D34C969" w14:textId="77777777" w:rsidR="00FA4F6C" w:rsidRPr="0016023C" w:rsidRDefault="00FA4F6C" w:rsidP="00311D4F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1FB881" w14:textId="77777777" w:rsidR="00FA4F6C" w:rsidRPr="0016023C" w:rsidRDefault="00FA4F6C" w:rsidP="00311D4F">
            <w:pPr>
              <w:rPr>
                <w:sz w:val="22"/>
              </w:rPr>
            </w:pPr>
          </w:p>
        </w:tc>
      </w:tr>
      <w:tr w:rsidR="000172E5" w:rsidRPr="00846B76" w14:paraId="68140BC6" w14:textId="77777777" w:rsidTr="00D3431D">
        <w:tc>
          <w:tcPr>
            <w:tcW w:w="1128" w:type="pct"/>
            <w:vAlign w:val="bottom"/>
          </w:tcPr>
          <w:p w14:paraId="7F7441A7" w14:textId="77777777" w:rsidR="00811C43" w:rsidRPr="0016023C" w:rsidRDefault="003073B1" w:rsidP="00811C43">
            <w:pPr>
              <w:pStyle w:val="NormalIndent"/>
              <w:spacing w:before="0"/>
              <w:ind w:hanging="256"/>
              <w:rPr>
                <w:sz w:val="22"/>
              </w:rPr>
            </w:pPr>
            <w:r w:rsidRPr="0016023C">
              <w:rPr>
                <w:sz w:val="22"/>
              </w:rPr>
              <w:t xml:space="preserve">Primary </w:t>
            </w:r>
            <w:r w:rsidR="00811C43" w:rsidRPr="0016023C">
              <w:rPr>
                <w:sz w:val="22"/>
              </w:rPr>
              <w:t>Phone</w:t>
            </w:r>
          </w:p>
          <w:p w14:paraId="2A07926A" w14:textId="77777777" w:rsidR="000172E5" w:rsidRPr="0016023C" w:rsidRDefault="003073B1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</w:rPr>
              <w:t>(C</w:t>
            </w:r>
            <w:r w:rsidR="0016023C">
              <w:rPr>
                <w:sz w:val="22"/>
              </w:rPr>
              <w:t xml:space="preserve">ell phone </w:t>
            </w:r>
            <w:r w:rsidRPr="0016023C">
              <w:rPr>
                <w:sz w:val="22"/>
              </w:rPr>
              <w:t xml:space="preserve">preferred)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88B1F6" w14:textId="77777777" w:rsidR="000172E5" w:rsidRPr="0016023C" w:rsidRDefault="000172E5" w:rsidP="00311D4F">
            <w:pPr>
              <w:rPr>
                <w:sz w:val="22"/>
              </w:rPr>
            </w:pPr>
          </w:p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14:paraId="3A20392E" w14:textId="77777777" w:rsidR="00BF7147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Secondary Phone </w:t>
            </w:r>
          </w:p>
          <w:p w14:paraId="013E7BA5" w14:textId="77777777" w:rsidR="000172E5" w:rsidRPr="0016023C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1A2BED" w14:textId="77777777"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14:paraId="2B17FDB5" w14:textId="77777777" w:rsidTr="00D3431D">
        <w:sdt>
          <w:sdtPr>
            <w:rPr>
              <w:sz w:val="22"/>
            </w:rPr>
            <w:id w:val="-1359804501"/>
            <w:placeholder>
              <w:docPart w:val="1DA99E15B32A46ABB56D29EFCEBE1E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14:paraId="641486B7" w14:textId="77777777"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14:paraId="028107E1" w14:textId="77777777" w:rsidR="000172E5" w:rsidRPr="0016023C" w:rsidRDefault="000172E5" w:rsidP="00311D4F">
            <w:pPr>
              <w:rPr>
                <w:sz w:val="22"/>
              </w:rPr>
            </w:pPr>
          </w:p>
        </w:tc>
      </w:tr>
      <w:tr w:rsidR="00D3431D" w:rsidRPr="00846B76" w14:paraId="35F5ED21" w14:textId="77777777" w:rsidTr="00D3431D">
        <w:tc>
          <w:tcPr>
            <w:tcW w:w="5000" w:type="pct"/>
            <w:gridSpan w:val="4"/>
            <w:vAlign w:val="bottom"/>
          </w:tcPr>
          <w:p w14:paraId="526CE0B9" w14:textId="77777777" w:rsidR="00D3431D" w:rsidRPr="0016023C" w:rsidRDefault="00D3431D" w:rsidP="00D3431D">
            <w:pPr>
              <w:rPr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Check off to confirm that the nominee has accepted their candidacy </w:t>
            </w:r>
            <w:sdt>
              <w:sdtPr>
                <w:rPr>
                  <w:sz w:val="22"/>
                </w:rPr>
                <w:id w:val="-16641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</w:tr>
      <w:tr w:rsidR="00FA4F6C" w:rsidRPr="00846B76" w14:paraId="1EC71959" w14:textId="77777777" w:rsidTr="00811C43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3696CF40" w14:textId="77777777" w:rsidR="00D3431D" w:rsidRDefault="00D3431D" w:rsidP="00811C43">
            <w:pPr>
              <w:spacing w:before="0"/>
              <w:rPr>
                <w:sz w:val="22"/>
              </w:rPr>
            </w:pPr>
          </w:p>
          <w:p w14:paraId="52998FEF" w14:textId="1AA92B7E" w:rsidR="00811C43" w:rsidRPr="0016023C" w:rsidRDefault="00FA4F6C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>Include a short statement in the box below s</w:t>
            </w:r>
            <w:r w:rsidR="00E126ED">
              <w:rPr>
                <w:sz w:val="22"/>
              </w:rPr>
              <w:t>ummarizing</w:t>
            </w:r>
            <w:r w:rsidRPr="0016023C">
              <w:rPr>
                <w:sz w:val="22"/>
              </w:rPr>
              <w:t xml:space="preserve"> the key reason</w:t>
            </w:r>
            <w:r w:rsidR="00E126ED">
              <w:rPr>
                <w:sz w:val="22"/>
              </w:rPr>
              <w:t>(s)</w:t>
            </w:r>
            <w:r w:rsidRPr="0016023C">
              <w:rPr>
                <w:sz w:val="22"/>
              </w:rPr>
              <w:t xml:space="preserve"> for the nomination.</w:t>
            </w:r>
            <w:r w:rsidR="003B3C1A">
              <w:rPr>
                <w:sz w:val="22"/>
              </w:rPr>
              <w:t xml:space="preserve">  </w:t>
            </w:r>
          </w:p>
          <w:p w14:paraId="68339AD0" w14:textId="77777777" w:rsidR="00FA4F6C" w:rsidRPr="0016023C" w:rsidRDefault="00811C43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(500 words) </w:t>
            </w:r>
            <w:r w:rsidR="00FA4F6C" w:rsidRPr="0016023C">
              <w:rPr>
                <w:sz w:val="22"/>
              </w:rPr>
              <w:t xml:space="preserve"> </w:t>
            </w:r>
          </w:p>
        </w:tc>
      </w:tr>
      <w:tr w:rsidR="00FA4F6C" w:rsidRPr="00846B76" w14:paraId="653507FA" w14:textId="77777777" w:rsidTr="00811C4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42181" w14:textId="77777777" w:rsidR="00811C43" w:rsidRDefault="00811C43" w:rsidP="00637200"/>
          <w:p w14:paraId="20263838" w14:textId="77777777" w:rsidR="005746AA" w:rsidRDefault="005746AA" w:rsidP="00637200"/>
          <w:p w14:paraId="75477476" w14:textId="77777777" w:rsidR="005746AA" w:rsidRDefault="005746AA" w:rsidP="00637200"/>
          <w:p w14:paraId="514BD4F1" w14:textId="77777777" w:rsidR="005746AA" w:rsidRPr="00846B76" w:rsidRDefault="005746AA" w:rsidP="00637200"/>
        </w:tc>
      </w:tr>
    </w:tbl>
    <w:p w14:paraId="3E7FE746" w14:textId="77777777" w:rsidR="00921507" w:rsidRDefault="00921507" w:rsidP="00921507">
      <w:pPr>
        <w:spacing w:before="0" w:after="0"/>
        <w:rPr>
          <w:b/>
          <w:sz w:val="22"/>
        </w:rPr>
      </w:pPr>
    </w:p>
    <w:p w14:paraId="4BD84005" w14:textId="77777777" w:rsidR="00EA33AD" w:rsidRPr="00921507" w:rsidRDefault="005746AA" w:rsidP="00921507">
      <w:pPr>
        <w:spacing w:before="0" w:after="0"/>
        <w:rPr>
          <w:sz w:val="22"/>
        </w:rPr>
      </w:pPr>
      <w:r>
        <w:rPr>
          <w:sz w:val="22"/>
        </w:rPr>
        <w:lastRenderedPageBreak/>
        <w:t>In</w:t>
      </w:r>
      <w:r w:rsidR="00921507" w:rsidRPr="00921507">
        <w:rPr>
          <w:sz w:val="22"/>
        </w:rPr>
        <w:t xml:space="preserve">clude the </w:t>
      </w:r>
      <w:r w:rsidR="00921507" w:rsidRPr="00921507">
        <w:rPr>
          <w:spacing w:val="-2"/>
          <w:sz w:val="22"/>
        </w:rPr>
        <w:t>name,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address,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pacing w:val="-1"/>
          <w:sz w:val="22"/>
        </w:rPr>
        <w:t>telephone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number(s),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titles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z w:val="22"/>
        </w:rPr>
        <w:t>and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pacing w:val="-1"/>
          <w:sz w:val="22"/>
        </w:rPr>
        <w:t>organization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z w:val="22"/>
        </w:rPr>
        <w:t>of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three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references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who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can</w:t>
      </w:r>
      <w:r w:rsidR="00921507" w:rsidRPr="00921507">
        <w:rPr>
          <w:spacing w:val="77"/>
          <w:sz w:val="22"/>
        </w:rPr>
        <w:t xml:space="preserve"> </w:t>
      </w:r>
      <w:r w:rsidR="00921507" w:rsidRPr="00921507">
        <w:rPr>
          <w:spacing w:val="-1"/>
          <w:sz w:val="22"/>
        </w:rPr>
        <w:t>evaluate</w:t>
      </w:r>
      <w:r w:rsidR="00921507" w:rsidRPr="00921507">
        <w:rPr>
          <w:sz w:val="22"/>
        </w:rPr>
        <w:t xml:space="preserve"> the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pacing w:val="-1"/>
          <w:sz w:val="22"/>
        </w:rPr>
        <w:t>nominee's performance</w:t>
      </w:r>
      <w:r w:rsidR="00921507" w:rsidRPr="00921507">
        <w:rPr>
          <w:spacing w:val="1"/>
          <w:sz w:val="22"/>
        </w:rPr>
        <w:t xml:space="preserve"> </w:t>
      </w:r>
      <w:r w:rsidR="00921507" w:rsidRPr="00921507">
        <w:rPr>
          <w:sz w:val="22"/>
        </w:rPr>
        <w:t>in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z w:val="22"/>
        </w:rPr>
        <w:t xml:space="preserve">the </w:t>
      </w:r>
      <w:r w:rsidR="00921507" w:rsidRPr="00921507">
        <w:rPr>
          <w:spacing w:val="-1"/>
          <w:sz w:val="22"/>
        </w:rPr>
        <w:t>public</w:t>
      </w:r>
      <w:r w:rsidR="00921507" w:rsidRPr="00921507">
        <w:rPr>
          <w:sz w:val="22"/>
        </w:rPr>
        <w:t xml:space="preserve"> </w:t>
      </w:r>
      <w:r w:rsidR="00921507" w:rsidRPr="00921507">
        <w:rPr>
          <w:spacing w:val="-1"/>
          <w:sz w:val="22"/>
        </w:rPr>
        <w:t>sector.</w:t>
      </w:r>
    </w:p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988"/>
        <w:gridCol w:w="7227"/>
        <w:gridCol w:w="561"/>
      </w:tblGrid>
      <w:tr w:rsidR="00EA33AD" w:rsidRPr="00846B76" w14:paraId="69C81D54" w14:textId="77777777" w:rsidTr="0016023C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421CE69E" w14:textId="77777777" w:rsidR="00EA33AD" w:rsidRPr="00846B76" w:rsidRDefault="0016023C" w:rsidP="0016023C">
            <w:pPr>
              <w:pStyle w:val="Heading1"/>
            </w:pPr>
            <w:r w:rsidRPr="0016023C">
              <w:rPr>
                <w:sz w:val="24"/>
              </w:rPr>
              <w:t>Reference #1</w:t>
            </w:r>
          </w:p>
        </w:tc>
      </w:tr>
      <w:tr w:rsidR="00EA33AD" w14:paraId="792623B0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3D1A08DE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592" w:type="pct"/>
            <w:tcBorders>
              <w:bottom w:val="single" w:sz="4" w:space="0" w:color="auto"/>
            </w:tcBorders>
          </w:tcPr>
          <w:p w14:paraId="2AD2EEF6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14:paraId="23139BC2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47340C5A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32CAA473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14:paraId="3527062D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424B1BFF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567DDA28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14:paraId="27A61C1A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3524B76D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5C9DAA96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14:paraId="3FE132E0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2A90E298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1351B032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14:paraId="58971270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3D698481" w14:textId="77777777"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140D2D7F" w14:textId="77777777" w:rsidR="00EA33AD" w:rsidRPr="0016023C" w:rsidRDefault="00EA33AD" w:rsidP="00637200">
            <w:pPr>
              <w:rPr>
                <w:sz w:val="22"/>
              </w:rPr>
            </w:pPr>
          </w:p>
        </w:tc>
      </w:tr>
      <w:tr w:rsidR="0016023C" w14:paraId="12FD34CA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36AB4075" w14:textId="77777777" w:rsidR="0016023C" w:rsidRPr="0016023C" w:rsidRDefault="0016023C" w:rsidP="00637200">
            <w:pPr>
              <w:rPr>
                <w:sz w:val="22"/>
              </w:rPr>
            </w:pP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62D4A650" w14:textId="77777777" w:rsidR="0016023C" w:rsidRPr="0016023C" w:rsidRDefault="0016023C" w:rsidP="00637200">
            <w:pPr>
              <w:rPr>
                <w:sz w:val="22"/>
              </w:rPr>
            </w:pPr>
          </w:p>
        </w:tc>
      </w:tr>
      <w:tr w:rsidR="00DF4F03" w14:paraId="6B54EC10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988" w:type="pct"/>
          </w:tcPr>
          <w:p w14:paraId="497666DA" w14:textId="77777777" w:rsidR="00DF4F03" w:rsidRPr="0016023C" w:rsidRDefault="00DF4F03" w:rsidP="00637200">
            <w:pPr>
              <w:rPr>
                <w:sz w:val="22"/>
              </w:rPr>
            </w:pPr>
          </w:p>
        </w:tc>
        <w:tc>
          <w:tcPr>
            <w:tcW w:w="3592" w:type="pct"/>
            <w:tcBorders>
              <w:top w:val="single" w:sz="4" w:space="0" w:color="auto"/>
              <w:bottom w:val="single" w:sz="4" w:space="0" w:color="auto"/>
            </w:tcBorders>
          </w:tcPr>
          <w:p w14:paraId="5E5483E6" w14:textId="77777777" w:rsidR="00DF4F03" w:rsidRPr="0016023C" w:rsidRDefault="00DF4F03" w:rsidP="00637200">
            <w:pPr>
              <w:rPr>
                <w:sz w:val="22"/>
              </w:rPr>
            </w:pPr>
          </w:p>
        </w:tc>
      </w:tr>
      <w:tr w:rsidR="00DF4F03" w14:paraId="6E0C39BC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4580" w:type="pct"/>
            <w:gridSpan w:val="2"/>
            <w:tcBorders>
              <w:bottom w:val="single" w:sz="4" w:space="0" w:color="auto"/>
            </w:tcBorders>
          </w:tcPr>
          <w:p w14:paraId="0592DBF0" w14:textId="3A9EC974" w:rsidR="00DF4F03" w:rsidRPr="00DF4F03" w:rsidRDefault="00DF4F03" w:rsidP="00637200">
            <w:pPr>
              <w:rPr>
                <w:b/>
                <w:bCs/>
                <w:sz w:val="22"/>
              </w:rPr>
            </w:pPr>
            <w:r w:rsidRPr="00DF4F03">
              <w:rPr>
                <w:b/>
                <w:bCs/>
                <w:sz w:val="22"/>
              </w:rPr>
              <w:t xml:space="preserve">Please copy below a short statement from Reference #1 supporting the nomination or attach a letter (500 words) </w:t>
            </w:r>
          </w:p>
        </w:tc>
      </w:tr>
      <w:tr w:rsidR="00DF4F03" w14:paraId="18F93F04" w14:textId="77777777" w:rsidTr="00DF4F03">
        <w:trPr>
          <w:gridBefore w:val="1"/>
          <w:gridAfter w:val="1"/>
          <w:wBefore w:w="141" w:type="pct"/>
          <w:wAfter w:w="279" w:type="pct"/>
        </w:trPr>
        <w:tc>
          <w:tcPr>
            <w:tcW w:w="45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37054" w14:textId="77777777" w:rsidR="00DF4F03" w:rsidRDefault="00DF4F03" w:rsidP="00637200">
            <w:pPr>
              <w:rPr>
                <w:sz w:val="22"/>
              </w:rPr>
            </w:pPr>
          </w:p>
          <w:p w14:paraId="73284175" w14:textId="77777777" w:rsidR="00DF4F03" w:rsidRDefault="00DF4F03" w:rsidP="00637200">
            <w:pPr>
              <w:rPr>
                <w:sz w:val="22"/>
              </w:rPr>
            </w:pPr>
          </w:p>
          <w:p w14:paraId="1DE22FB2" w14:textId="77777777" w:rsidR="00DF4F03" w:rsidRDefault="00DF4F03" w:rsidP="00637200">
            <w:pPr>
              <w:rPr>
                <w:sz w:val="22"/>
              </w:rPr>
            </w:pPr>
          </w:p>
          <w:p w14:paraId="55A4D558" w14:textId="77777777" w:rsidR="00DF4F03" w:rsidRDefault="00DF4F03" w:rsidP="00637200">
            <w:pPr>
              <w:rPr>
                <w:sz w:val="22"/>
              </w:rPr>
            </w:pPr>
          </w:p>
          <w:p w14:paraId="37A7470C" w14:textId="77777777" w:rsidR="00DF4F03" w:rsidRDefault="00DF4F03" w:rsidP="00637200">
            <w:pPr>
              <w:rPr>
                <w:sz w:val="22"/>
              </w:rPr>
            </w:pPr>
          </w:p>
          <w:p w14:paraId="43F823CA" w14:textId="77777777" w:rsidR="00DF4F03" w:rsidRDefault="00DF4F03" w:rsidP="00637200">
            <w:pPr>
              <w:rPr>
                <w:sz w:val="22"/>
              </w:rPr>
            </w:pPr>
          </w:p>
          <w:p w14:paraId="0D5A5681" w14:textId="77777777" w:rsidR="00DF4F03" w:rsidRDefault="00DF4F03" w:rsidP="00637200">
            <w:pPr>
              <w:rPr>
                <w:sz w:val="22"/>
              </w:rPr>
            </w:pPr>
          </w:p>
          <w:p w14:paraId="0CFF58CD" w14:textId="77777777" w:rsidR="00DF4F03" w:rsidRDefault="00DF4F03" w:rsidP="00637200">
            <w:pPr>
              <w:rPr>
                <w:sz w:val="22"/>
              </w:rPr>
            </w:pPr>
          </w:p>
          <w:p w14:paraId="4D06CD27" w14:textId="769F69B1" w:rsidR="00DF4F03" w:rsidRPr="0016023C" w:rsidRDefault="00DF4F03" w:rsidP="00637200">
            <w:pPr>
              <w:rPr>
                <w:sz w:val="22"/>
              </w:rPr>
            </w:pPr>
          </w:p>
        </w:tc>
      </w:tr>
    </w:tbl>
    <w:p w14:paraId="5EF9F4FE" w14:textId="77777777" w:rsidR="00DF4F03" w:rsidRDefault="00DF4F03">
      <w:r>
        <w:br w:type="page"/>
      </w:r>
    </w:p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"/>
        <w:gridCol w:w="2831"/>
        <w:gridCol w:w="6521"/>
        <w:gridCol w:w="416"/>
      </w:tblGrid>
      <w:tr w:rsidR="00EA33AD" w:rsidRPr="00846B76" w14:paraId="007DC212" w14:textId="77777777" w:rsidTr="0016023C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16DEE82D" w14:textId="77777777" w:rsidR="00EA33AD" w:rsidRPr="0016023C" w:rsidRDefault="0016023C" w:rsidP="0016023C">
            <w:pPr>
              <w:pStyle w:val="Heading1"/>
              <w:rPr>
                <w:sz w:val="22"/>
              </w:rPr>
            </w:pPr>
            <w:r w:rsidRPr="0016023C">
              <w:rPr>
                <w:sz w:val="22"/>
              </w:rPr>
              <w:lastRenderedPageBreak/>
              <w:t>Reference #2</w:t>
            </w:r>
          </w:p>
        </w:tc>
      </w:tr>
      <w:tr w:rsidR="00EA33AD" w14:paraId="098236A5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738AD718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6ABA84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6FD3BE44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6376FF80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34CE1B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552D6CCF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29373C74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16EA75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3FAC583B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4AB42707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4A0B9C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62F0902F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51C1B350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08E2C6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7F101845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41D83523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7B664B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16023C" w14:paraId="53A2723A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278004C8" w14:textId="77777777" w:rsidR="0016023C" w:rsidRPr="0016023C" w:rsidRDefault="0016023C" w:rsidP="000F4678">
            <w:pPr>
              <w:rPr>
                <w:sz w:val="22"/>
              </w:rPr>
            </w:pP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442DEA" w14:textId="77777777" w:rsidR="0016023C" w:rsidRPr="0016023C" w:rsidRDefault="0016023C" w:rsidP="000F4678">
            <w:pPr>
              <w:rPr>
                <w:sz w:val="24"/>
              </w:rPr>
            </w:pPr>
          </w:p>
        </w:tc>
      </w:tr>
      <w:tr w:rsidR="00DF4F03" w14:paraId="6FB29CD0" w14:textId="77777777" w:rsidTr="00DF4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46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25E26" w14:textId="240D79A0" w:rsidR="00DF4F03" w:rsidRPr="00DF4F03" w:rsidRDefault="00DF4F03" w:rsidP="000F4678">
            <w:pPr>
              <w:rPr>
                <w:b/>
                <w:bCs/>
                <w:sz w:val="24"/>
              </w:rPr>
            </w:pPr>
            <w:r w:rsidRPr="00DF4F03">
              <w:rPr>
                <w:b/>
                <w:bCs/>
                <w:sz w:val="22"/>
              </w:rPr>
              <w:t xml:space="preserve">Please copy a short statement </w:t>
            </w:r>
            <w:r w:rsidR="00B3143F">
              <w:rPr>
                <w:b/>
                <w:bCs/>
                <w:sz w:val="22"/>
              </w:rPr>
              <w:t xml:space="preserve">below </w:t>
            </w:r>
            <w:r w:rsidRPr="00DF4F03">
              <w:rPr>
                <w:b/>
                <w:bCs/>
                <w:sz w:val="22"/>
              </w:rPr>
              <w:t>from Reference #2 supporting the nomination or attach a letter (500 words)</w:t>
            </w:r>
          </w:p>
        </w:tc>
      </w:tr>
      <w:tr w:rsidR="00DF4F03" w14:paraId="045EAE83" w14:textId="77777777" w:rsidTr="00DF4F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4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77723" w14:textId="77777777" w:rsidR="00DF4F03" w:rsidRDefault="00DF4F03" w:rsidP="000F4678">
            <w:pPr>
              <w:rPr>
                <w:sz w:val="24"/>
              </w:rPr>
            </w:pPr>
          </w:p>
          <w:p w14:paraId="15AC659F" w14:textId="77777777" w:rsidR="00DF4F03" w:rsidRDefault="00DF4F03" w:rsidP="000F4678">
            <w:pPr>
              <w:rPr>
                <w:sz w:val="24"/>
              </w:rPr>
            </w:pPr>
          </w:p>
          <w:p w14:paraId="08825726" w14:textId="77777777" w:rsidR="00DF4F03" w:rsidRDefault="00DF4F03" w:rsidP="000F4678">
            <w:pPr>
              <w:rPr>
                <w:sz w:val="24"/>
              </w:rPr>
            </w:pPr>
          </w:p>
          <w:p w14:paraId="7BBD6E30" w14:textId="77777777" w:rsidR="00DF4F03" w:rsidRDefault="00DF4F03" w:rsidP="000F4678">
            <w:pPr>
              <w:rPr>
                <w:sz w:val="24"/>
              </w:rPr>
            </w:pPr>
          </w:p>
          <w:p w14:paraId="0617004B" w14:textId="77777777" w:rsidR="00DF4F03" w:rsidRDefault="00DF4F03" w:rsidP="000F4678">
            <w:pPr>
              <w:rPr>
                <w:sz w:val="24"/>
              </w:rPr>
            </w:pPr>
          </w:p>
          <w:p w14:paraId="42AC64D6" w14:textId="77777777" w:rsidR="00DF4F03" w:rsidRDefault="00DF4F03" w:rsidP="000F4678">
            <w:pPr>
              <w:rPr>
                <w:sz w:val="24"/>
              </w:rPr>
            </w:pPr>
          </w:p>
          <w:p w14:paraId="0326D8FA" w14:textId="77777777" w:rsidR="00DF4F03" w:rsidRPr="0016023C" w:rsidRDefault="00DF4F03" w:rsidP="000F4678">
            <w:pPr>
              <w:rPr>
                <w:sz w:val="24"/>
              </w:rPr>
            </w:pPr>
          </w:p>
        </w:tc>
      </w:tr>
    </w:tbl>
    <w:p w14:paraId="2772A4CC" w14:textId="77777777" w:rsidR="00DF4F03" w:rsidRDefault="00DF4F03">
      <w:r>
        <w:br w:type="page"/>
      </w:r>
    </w:p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"/>
        <w:gridCol w:w="2831"/>
        <w:gridCol w:w="6521"/>
        <w:gridCol w:w="416"/>
      </w:tblGrid>
      <w:tr w:rsidR="0016023C" w:rsidRPr="00846B76" w14:paraId="4C81D150" w14:textId="77777777" w:rsidTr="0016023C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14:paraId="1A04FD9B" w14:textId="77777777" w:rsidR="0016023C" w:rsidRPr="0016023C" w:rsidRDefault="0016023C" w:rsidP="000F4678">
            <w:pPr>
              <w:pStyle w:val="Heading1"/>
              <w:rPr>
                <w:sz w:val="22"/>
              </w:rPr>
            </w:pPr>
            <w:r w:rsidRPr="0016023C">
              <w:rPr>
                <w:sz w:val="22"/>
              </w:rPr>
              <w:lastRenderedPageBreak/>
              <w:t>Reference #3</w:t>
            </w:r>
          </w:p>
        </w:tc>
      </w:tr>
      <w:tr w:rsidR="00EA33AD" w14:paraId="476B96B9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2B47D822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3B63AB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3ACCF07E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05821DF0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C334C9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306DEAEA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6332D3C9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F3A0D5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2B36451B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03D9DD31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74D88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710CF673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5C05E975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A26BC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14:paraId="74893526" w14:textId="77777777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</w:tcPr>
          <w:p w14:paraId="19579928" w14:textId="77777777"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9B6547" w14:textId="77777777" w:rsidR="00EA33AD" w:rsidRPr="0016023C" w:rsidRDefault="00EA33AD" w:rsidP="000F4678">
            <w:pPr>
              <w:rPr>
                <w:sz w:val="24"/>
              </w:rPr>
            </w:pPr>
          </w:p>
        </w:tc>
      </w:tr>
      <w:tr w:rsidR="00B3143F" w14:paraId="395AD632" w14:textId="77777777" w:rsidTr="00B314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46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A98B89" w14:textId="72FC295F" w:rsidR="00B3143F" w:rsidRPr="0016023C" w:rsidRDefault="00B3143F" w:rsidP="000F4678">
            <w:pPr>
              <w:rPr>
                <w:sz w:val="24"/>
              </w:rPr>
            </w:pPr>
            <w:r w:rsidRPr="00DF4F03">
              <w:rPr>
                <w:b/>
                <w:bCs/>
                <w:sz w:val="22"/>
              </w:rPr>
              <w:t>Please copy a short statement</w:t>
            </w:r>
            <w:r>
              <w:rPr>
                <w:b/>
                <w:bCs/>
                <w:sz w:val="22"/>
              </w:rPr>
              <w:t xml:space="preserve"> below</w:t>
            </w:r>
            <w:r w:rsidRPr="00DF4F03">
              <w:rPr>
                <w:b/>
                <w:bCs/>
                <w:sz w:val="22"/>
              </w:rPr>
              <w:t xml:space="preserve"> from Reference #</w:t>
            </w:r>
            <w:r>
              <w:rPr>
                <w:b/>
                <w:bCs/>
                <w:sz w:val="22"/>
              </w:rPr>
              <w:t>3</w:t>
            </w:r>
            <w:r w:rsidRPr="00DF4F03">
              <w:rPr>
                <w:b/>
                <w:bCs/>
                <w:sz w:val="22"/>
              </w:rPr>
              <w:t xml:space="preserve"> supporting the nomination or attach a letter (500 words)</w:t>
            </w:r>
          </w:p>
        </w:tc>
      </w:tr>
      <w:tr w:rsidR="00B3143F" w14:paraId="443B865F" w14:textId="77777777" w:rsidTr="00B314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5" w:type="pct"/>
          <w:wAfter w:w="207" w:type="pct"/>
        </w:trPr>
        <w:tc>
          <w:tcPr>
            <w:tcW w:w="4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DDBA" w14:textId="77777777" w:rsidR="00B3143F" w:rsidRDefault="00B3143F" w:rsidP="000F4678">
            <w:pPr>
              <w:rPr>
                <w:sz w:val="24"/>
              </w:rPr>
            </w:pPr>
          </w:p>
          <w:p w14:paraId="7C404F1D" w14:textId="77777777" w:rsidR="00B3143F" w:rsidRDefault="00B3143F" w:rsidP="000F4678">
            <w:pPr>
              <w:rPr>
                <w:sz w:val="24"/>
              </w:rPr>
            </w:pPr>
          </w:p>
          <w:p w14:paraId="7A4C2660" w14:textId="77777777" w:rsidR="00B3143F" w:rsidRDefault="00B3143F" w:rsidP="000F4678">
            <w:pPr>
              <w:rPr>
                <w:sz w:val="24"/>
              </w:rPr>
            </w:pPr>
          </w:p>
          <w:p w14:paraId="1D1F377F" w14:textId="77777777" w:rsidR="00B3143F" w:rsidRDefault="00B3143F" w:rsidP="000F4678">
            <w:pPr>
              <w:rPr>
                <w:sz w:val="24"/>
              </w:rPr>
            </w:pPr>
          </w:p>
          <w:p w14:paraId="1CCF9F1E" w14:textId="77777777" w:rsidR="00B3143F" w:rsidRDefault="00B3143F" w:rsidP="000F4678">
            <w:pPr>
              <w:rPr>
                <w:sz w:val="24"/>
              </w:rPr>
            </w:pPr>
          </w:p>
          <w:p w14:paraId="0602177E" w14:textId="77777777" w:rsidR="00B3143F" w:rsidRDefault="00B3143F" w:rsidP="000F4678">
            <w:pPr>
              <w:rPr>
                <w:sz w:val="24"/>
              </w:rPr>
            </w:pPr>
          </w:p>
          <w:p w14:paraId="70248627" w14:textId="77777777" w:rsidR="00B3143F" w:rsidRPr="0016023C" w:rsidRDefault="00B3143F" w:rsidP="000F4678">
            <w:pPr>
              <w:rPr>
                <w:sz w:val="24"/>
              </w:rPr>
            </w:pPr>
          </w:p>
        </w:tc>
      </w:tr>
    </w:tbl>
    <w:p w14:paraId="4EC8E345" w14:textId="77777777" w:rsidR="007D3969" w:rsidRDefault="00811C43" w:rsidP="00637200">
      <w:pPr>
        <w:rPr>
          <w:sz w:val="22"/>
        </w:rPr>
      </w:pPr>
      <w:r w:rsidRPr="0016023C">
        <w:rPr>
          <w:sz w:val="22"/>
        </w:rPr>
        <w:t xml:space="preserve">Return completed form along with the following to </w:t>
      </w:r>
      <w:hyperlink r:id="rId11" w:history="1">
        <w:r w:rsidRPr="0016023C">
          <w:rPr>
            <w:rStyle w:val="Hyperlink"/>
            <w:sz w:val="22"/>
          </w:rPr>
          <w:t>manitoba@ipac.ca</w:t>
        </w:r>
      </w:hyperlink>
      <w:r w:rsidRPr="0016023C">
        <w:rPr>
          <w:sz w:val="22"/>
        </w:rPr>
        <w:t xml:space="preserve"> </w:t>
      </w:r>
    </w:p>
    <w:p w14:paraId="70C4261E" w14:textId="52163342" w:rsidR="00EA33AD" w:rsidRPr="0016023C" w:rsidRDefault="00EA33AD" w:rsidP="00EA33AD">
      <w:pPr>
        <w:pStyle w:val="ListParagraph"/>
        <w:numPr>
          <w:ilvl w:val="0"/>
          <w:numId w:val="23"/>
        </w:numPr>
        <w:rPr>
          <w:sz w:val="22"/>
        </w:rPr>
      </w:pPr>
      <w:r w:rsidRPr="0016023C">
        <w:rPr>
          <w:sz w:val="22"/>
        </w:rPr>
        <w:t xml:space="preserve">Biography or CV </w:t>
      </w:r>
      <w:r w:rsidR="0016023C">
        <w:rPr>
          <w:sz w:val="22"/>
        </w:rPr>
        <w:t>of nominee</w:t>
      </w:r>
      <w:r w:rsidR="00E126ED">
        <w:rPr>
          <w:sz w:val="22"/>
        </w:rPr>
        <w:t xml:space="preserve"> (if available) </w:t>
      </w:r>
    </w:p>
    <w:p w14:paraId="2FF73AD2" w14:textId="77777777" w:rsidR="00FA4F6C" w:rsidRPr="0006568A" w:rsidRDefault="00FA4F6C" w:rsidP="00637200"/>
    <w:sectPr w:rsidR="00FA4F6C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23581" w14:textId="77777777" w:rsidR="00565571" w:rsidRDefault="00565571" w:rsidP="000172E5">
      <w:pPr>
        <w:spacing w:after="0" w:line="240" w:lineRule="auto"/>
      </w:pPr>
      <w:r>
        <w:separator/>
      </w:r>
    </w:p>
  </w:endnote>
  <w:endnote w:type="continuationSeparator" w:id="0">
    <w:p w14:paraId="6B4E9756" w14:textId="77777777" w:rsidR="00565571" w:rsidRDefault="0056557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B2227D-8417-4A3F-B072-4398391519DE}"/>
    <w:embedBold r:id="rId2" w:fontKey="{8034218D-8FBF-451A-97E9-AFC40B2C61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98122C-E353-401A-B750-55FB34EED54F}"/>
    <w:embedBold r:id="rId4" w:fontKey="{F5EFD45F-C0C7-4F41-BFED-36DA49EDEF4F}"/>
    <w:embedItalic r:id="rId5" w:fontKey="{936CA5CF-3537-414E-B18B-CC93D3D8CB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FF0856-DF55-4DBE-9A47-17FBE9A933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72D9BC1-CD09-445B-B6F7-60DE909D01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A423614-16CE-46DC-B338-4636B9486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95D2366" w14:textId="77777777" w:rsidTr="00637200">
      <w:tc>
        <w:tcPr>
          <w:tcW w:w="4675" w:type="dxa"/>
          <w:vAlign w:val="center"/>
        </w:tcPr>
        <w:p w14:paraId="0EC4C490" w14:textId="3F381EF5" w:rsidR="00311D4F" w:rsidRPr="00311D4F" w:rsidRDefault="00C82DA0" w:rsidP="00811C43">
          <w:pPr>
            <w:pStyle w:val="Footer"/>
          </w:pPr>
          <w:r>
            <w:t>Updated:</w:t>
          </w:r>
          <w:r w:rsidR="00DF4F03">
            <w:t xml:space="preserve"> </w:t>
          </w:r>
          <w:r w:rsidR="002449DD">
            <w:t>November</w:t>
          </w:r>
          <w:r w:rsidR="00DF4F03">
            <w:t xml:space="preserve"> 202</w:t>
          </w:r>
          <w:r w:rsidR="002449DD">
            <w:t>6</w:t>
          </w:r>
        </w:p>
      </w:tc>
      <w:tc>
        <w:tcPr>
          <w:tcW w:w="4675" w:type="dxa"/>
          <w:vAlign w:val="center"/>
        </w:tcPr>
        <w:p w14:paraId="2DB58FDF" w14:textId="77777777" w:rsidR="00311D4F" w:rsidRPr="00311D4F" w:rsidRDefault="00311D4F" w:rsidP="00637200">
          <w:pPr>
            <w:pStyle w:val="Footer"/>
            <w:jc w:val="right"/>
          </w:pPr>
        </w:p>
      </w:tc>
    </w:tr>
  </w:tbl>
  <w:p w14:paraId="7523BB2C" w14:textId="77777777" w:rsidR="006145D8" w:rsidRDefault="00906E59" w:rsidP="00637200">
    <w:pPr>
      <w:pStyle w:val="Footer"/>
    </w:pPr>
    <w:r w:rsidRPr="00921507"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 wp14:anchorId="2DA1F204" wp14:editId="38CE483D">
          <wp:simplePos x="0" y="0"/>
          <wp:positionH relativeFrom="margin">
            <wp:posOffset>4734560</wp:posOffset>
          </wp:positionH>
          <wp:positionV relativeFrom="paragraph">
            <wp:posOffset>-608330</wp:posOffset>
          </wp:positionV>
          <wp:extent cx="1431333" cy="908050"/>
          <wp:effectExtent l="0" t="0" r="0" b="6350"/>
          <wp:wrapNone/>
          <wp:docPr id="1" name="Picture 1" descr="C:\Users\sttoews\Downloads\IPAC-M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toews\Downloads\IPAC-MB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333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1E2DB" w14:textId="77777777" w:rsidR="00565571" w:rsidRDefault="00565571" w:rsidP="000172E5">
      <w:pPr>
        <w:spacing w:after="0" w:line="240" w:lineRule="auto"/>
      </w:pPr>
      <w:r>
        <w:separator/>
      </w:r>
    </w:p>
  </w:footnote>
  <w:footnote w:type="continuationSeparator" w:id="0">
    <w:p w14:paraId="27AEF53E" w14:textId="77777777" w:rsidR="00565571" w:rsidRDefault="0056557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84"/>
      <w:gridCol w:w="9066"/>
    </w:tblGrid>
    <w:tr w:rsidR="00B337A2" w:rsidRPr="00637200" w14:paraId="7CB791B2" w14:textId="77777777" w:rsidTr="00FA4F6C">
      <w:trPr>
        <w:trHeight w:val="990"/>
      </w:trPr>
      <w:tc>
        <w:tcPr>
          <w:tcW w:w="284" w:type="dxa"/>
          <w:vAlign w:val="center"/>
        </w:tcPr>
        <w:p w14:paraId="31BC3853" w14:textId="77777777" w:rsidR="00B337A2" w:rsidRPr="00811C43" w:rsidRDefault="00B337A2" w:rsidP="00637200">
          <w:pPr>
            <w:pStyle w:val="Header"/>
            <w:rPr>
              <w:color w:val="0F3B59" w:themeColor="accent1" w:themeShade="BF"/>
            </w:rPr>
          </w:pPr>
        </w:p>
      </w:tc>
      <w:tc>
        <w:tcPr>
          <w:tcW w:w="9066" w:type="dxa"/>
          <w:vAlign w:val="center"/>
        </w:tcPr>
        <w:p w14:paraId="1CC99721" w14:textId="5A766741" w:rsidR="00B337A2" w:rsidRPr="00921507" w:rsidRDefault="00C82DA0" w:rsidP="00921507">
          <w:pPr>
            <w:pStyle w:val="Header"/>
            <w:jc w:val="center"/>
            <w:rPr>
              <w:color w:val="0F3B59" w:themeColor="accent1" w:themeShade="BF"/>
              <w:sz w:val="28"/>
            </w:rPr>
          </w:pPr>
          <w:r>
            <w:rPr>
              <w:color w:val="0F3B59" w:themeColor="accent1" w:themeShade="BF"/>
              <w:sz w:val="28"/>
            </w:rPr>
            <w:t>202</w:t>
          </w:r>
          <w:r w:rsidR="002C6A31">
            <w:rPr>
              <w:color w:val="0F3B59" w:themeColor="accent1" w:themeShade="BF"/>
              <w:sz w:val="28"/>
            </w:rPr>
            <w:t>6</w:t>
          </w:r>
          <w:r w:rsidR="00FA4F6C" w:rsidRPr="00811C43">
            <w:rPr>
              <w:color w:val="0F3B59" w:themeColor="accent1" w:themeShade="BF"/>
              <w:sz w:val="28"/>
            </w:rPr>
            <w:t xml:space="preserve"> Lieutenant Governor’s Award for Excellence in Public Administration</w:t>
          </w:r>
          <w:r w:rsidR="00921507">
            <w:rPr>
              <w:color w:val="0F3B59" w:themeColor="accent1" w:themeShade="BF"/>
              <w:sz w:val="28"/>
            </w:rPr>
            <w:t xml:space="preserve"> </w:t>
          </w:r>
          <w:r w:rsidR="00C572B3" w:rsidRPr="00811C43">
            <w:rPr>
              <w:color w:val="0F3B59" w:themeColor="accent1" w:themeShade="BF"/>
              <w:sz w:val="28"/>
            </w:rPr>
            <w:t>Nomination Form</w:t>
          </w:r>
        </w:p>
      </w:tc>
    </w:tr>
  </w:tbl>
  <w:p w14:paraId="295D4929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E31BB"/>
    <w:multiLevelType w:val="hybridMultilevel"/>
    <w:tmpl w:val="77FA3158"/>
    <w:lvl w:ilvl="0" w:tplc="73841C2E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BB24A6"/>
    <w:multiLevelType w:val="hybridMultilevel"/>
    <w:tmpl w:val="A6BC03DA"/>
    <w:lvl w:ilvl="0" w:tplc="960023AA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48973235">
    <w:abstractNumId w:val="13"/>
  </w:num>
  <w:num w:numId="2" w16cid:durableId="527331880">
    <w:abstractNumId w:val="9"/>
  </w:num>
  <w:num w:numId="3" w16cid:durableId="675619155">
    <w:abstractNumId w:val="17"/>
  </w:num>
  <w:num w:numId="4" w16cid:durableId="1604072936">
    <w:abstractNumId w:val="14"/>
  </w:num>
  <w:num w:numId="5" w16cid:durableId="216431678">
    <w:abstractNumId w:val="15"/>
  </w:num>
  <w:num w:numId="6" w16cid:durableId="1072854975">
    <w:abstractNumId w:val="21"/>
  </w:num>
  <w:num w:numId="7" w16cid:durableId="1302225142">
    <w:abstractNumId w:val="7"/>
  </w:num>
  <w:num w:numId="8" w16cid:durableId="1904757468">
    <w:abstractNumId w:val="12"/>
  </w:num>
  <w:num w:numId="9" w16cid:durableId="2023119954">
    <w:abstractNumId w:val="19"/>
  </w:num>
  <w:num w:numId="10" w16cid:durableId="950359790">
    <w:abstractNumId w:val="2"/>
  </w:num>
  <w:num w:numId="11" w16cid:durableId="281038633">
    <w:abstractNumId w:val="6"/>
  </w:num>
  <w:num w:numId="12" w16cid:durableId="1480614670">
    <w:abstractNumId w:val="1"/>
  </w:num>
  <w:num w:numId="13" w16cid:durableId="252595044">
    <w:abstractNumId w:val="3"/>
  </w:num>
  <w:num w:numId="14" w16cid:durableId="1696884846">
    <w:abstractNumId w:val="11"/>
  </w:num>
  <w:num w:numId="15" w16cid:durableId="1594243231">
    <w:abstractNumId w:val="10"/>
  </w:num>
  <w:num w:numId="16" w16cid:durableId="910844927">
    <w:abstractNumId w:val="18"/>
  </w:num>
  <w:num w:numId="17" w16cid:durableId="950169842">
    <w:abstractNumId w:val="4"/>
  </w:num>
  <w:num w:numId="18" w16cid:durableId="854727296">
    <w:abstractNumId w:val="23"/>
  </w:num>
  <w:num w:numId="19" w16cid:durableId="345517575">
    <w:abstractNumId w:val="20"/>
  </w:num>
  <w:num w:numId="20" w16cid:durableId="273876018">
    <w:abstractNumId w:val="16"/>
  </w:num>
  <w:num w:numId="21" w16cid:durableId="545071460">
    <w:abstractNumId w:val="22"/>
  </w:num>
  <w:num w:numId="22" w16cid:durableId="1522011673">
    <w:abstractNumId w:val="5"/>
  </w:num>
  <w:num w:numId="23" w16cid:durableId="936717786">
    <w:abstractNumId w:val="8"/>
  </w:num>
  <w:num w:numId="24" w16cid:durableId="171180631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2B3"/>
    <w:rsid w:val="000172E5"/>
    <w:rsid w:val="00052382"/>
    <w:rsid w:val="0006568A"/>
    <w:rsid w:val="00076F0F"/>
    <w:rsid w:val="00084253"/>
    <w:rsid w:val="000D1148"/>
    <w:rsid w:val="000D1F49"/>
    <w:rsid w:val="000F421F"/>
    <w:rsid w:val="00123794"/>
    <w:rsid w:val="0016023C"/>
    <w:rsid w:val="001727CA"/>
    <w:rsid w:val="001800AB"/>
    <w:rsid w:val="002449DD"/>
    <w:rsid w:val="002C56E6"/>
    <w:rsid w:val="002C66CD"/>
    <w:rsid w:val="002C6A31"/>
    <w:rsid w:val="003073B1"/>
    <w:rsid w:val="00311D4F"/>
    <w:rsid w:val="003269C8"/>
    <w:rsid w:val="0034390E"/>
    <w:rsid w:val="00344849"/>
    <w:rsid w:val="00361E11"/>
    <w:rsid w:val="003769BA"/>
    <w:rsid w:val="003B3C1A"/>
    <w:rsid w:val="003D41EE"/>
    <w:rsid w:val="003F0847"/>
    <w:rsid w:val="0040090B"/>
    <w:rsid w:val="0046302A"/>
    <w:rsid w:val="00487D2D"/>
    <w:rsid w:val="004C4EF7"/>
    <w:rsid w:val="004D5D62"/>
    <w:rsid w:val="005112D0"/>
    <w:rsid w:val="0053131B"/>
    <w:rsid w:val="00565571"/>
    <w:rsid w:val="005746AA"/>
    <w:rsid w:val="00577E06"/>
    <w:rsid w:val="00583334"/>
    <w:rsid w:val="005A3BF7"/>
    <w:rsid w:val="005F2035"/>
    <w:rsid w:val="005F7990"/>
    <w:rsid w:val="006145D8"/>
    <w:rsid w:val="00637200"/>
    <w:rsid w:val="0063739C"/>
    <w:rsid w:val="00704A9E"/>
    <w:rsid w:val="007147D7"/>
    <w:rsid w:val="00770F25"/>
    <w:rsid w:val="007A35A8"/>
    <w:rsid w:val="007B0A85"/>
    <w:rsid w:val="007C6A52"/>
    <w:rsid w:val="007D3969"/>
    <w:rsid w:val="007F4252"/>
    <w:rsid w:val="00811C43"/>
    <w:rsid w:val="0082043E"/>
    <w:rsid w:val="00846B76"/>
    <w:rsid w:val="008E203A"/>
    <w:rsid w:val="00906E59"/>
    <w:rsid w:val="0091229C"/>
    <w:rsid w:val="00921507"/>
    <w:rsid w:val="00926DFE"/>
    <w:rsid w:val="00940E73"/>
    <w:rsid w:val="0098597D"/>
    <w:rsid w:val="009F619A"/>
    <w:rsid w:val="009F6DDE"/>
    <w:rsid w:val="00A370A8"/>
    <w:rsid w:val="00A47718"/>
    <w:rsid w:val="00B3143F"/>
    <w:rsid w:val="00B337A2"/>
    <w:rsid w:val="00BA4082"/>
    <w:rsid w:val="00BB0722"/>
    <w:rsid w:val="00BD4753"/>
    <w:rsid w:val="00BD5CB1"/>
    <w:rsid w:val="00BE62EE"/>
    <w:rsid w:val="00BF7147"/>
    <w:rsid w:val="00C003BA"/>
    <w:rsid w:val="00C4602F"/>
    <w:rsid w:val="00C46878"/>
    <w:rsid w:val="00C572B3"/>
    <w:rsid w:val="00C6231D"/>
    <w:rsid w:val="00C82DA0"/>
    <w:rsid w:val="00CB4A51"/>
    <w:rsid w:val="00CD4532"/>
    <w:rsid w:val="00CD47B0"/>
    <w:rsid w:val="00CE6104"/>
    <w:rsid w:val="00CE7918"/>
    <w:rsid w:val="00D16163"/>
    <w:rsid w:val="00D3431D"/>
    <w:rsid w:val="00DB3FAD"/>
    <w:rsid w:val="00DC71EC"/>
    <w:rsid w:val="00DF4F03"/>
    <w:rsid w:val="00E126ED"/>
    <w:rsid w:val="00E338E5"/>
    <w:rsid w:val="00E451FE"/>
    <w:rsid w:val="00E514E2"/>
    <w:rsid w:val="00E61C09"/>
    <w:rsid w:val="00EA33AD"/>
    <w:rsid w:val="00EB3B58"/>
    <w:rsid w:val="00EC7359"/>
    <w:rsid w:val="00EE3054"/>
    <w:rsid w:val="00F00606"/>
    <w:rsid w:val="00F01256"/>
    <w:rsid w:val="00FA4F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66F0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A33AD"/>
    <w:pPr>
      <w:ind w:left="720"/>
      <w:contextualSpacing/>
    </w:pPr>
  </w:style>
  <w:style w:type="paragraph" w:styleId="Revision">
    <w:name w:val="Revision"/>
    <w:hidden/>
    <w:uiPriority w:val="99"/>
    <w:semiHidden/>
    <w:rsid w:val="00E126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nitoba@ipac.c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toew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A4A75B1E05A42239410AB3915FDB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445-4315-45C6-8EC0-BAF2F31BC661}"/>
      </w:docPartPr>
      <w:docPartBody>
        <w:p w:rsidR="001957AA" w:rsidRDefault="004A2859" w:rsidP="004A2859">
          <w:pPr>
            <w:pStyle w:val="5A4A75B1E05A42239410AB3915FDB21E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A358563685C84CF4B6728BABA478C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3B05-8786-4E36-B3AB-000C0A5C0381}"/>
      </w:docPartPr>
      <w:docPartBody>
        <w:p w:rsidR="001957AA" w:rsidRDefault="004A2859" w:rsidP="004A2859">
          <w:pPr>
            <w:pStyle w:val="A358563685C84CF4B6728BABA478CD0B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C851B3078FE241E199C920B8B5688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52FF2-679D-4F1A-B894-0D63E1B800C2}"/>
      </w:docPartPr>
      <w:docPartBody>
        <w:p w:rsidR="001957AA" w:rsidRDefault="004A2859" w:rsidP="004A2859">
          <w:pPr>
            <w:pStyle w:val="C851B3078FE241E199C920B8B56888B01"/>
          </w:pPr>
          <w:r w:rsidRPr="0016023C">
            <w:rPr>
              <w:sz w:val="22"/>
            </w:rPr>
            <w:t>Email</w:t>
          </w:r>
        </w:p>
      </w:docPartBody>
    </w:docPart>
    <w:docPart>
      <w:docPartPr>
        <w:name w:val="48AB905853AF4DC4B6EAB7914BFA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C884-DB8D-42FC-AD1B-D72D44868313}"/>
      </w:docPartPr>
      <w:docPartBody>
        <w:p w:rsidR="001957AA" w:rsidRDefault="004A2859" w:rsidP="004A2859">
          <w:pPr>
            <w:pStyle w:val="48AB905853AF4DC4B6EAB7914BFACE5F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B8EB310514D347188AA18185B425E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14BA-B1F6-41C1-877D-8D9E2B55C0B6}"/>
      </w:docPartPr>
      <w:docPartBody>
        <w:p w:rsidR="001957AA" w:rsidRDefault="004A2859" w:rsidP="004A2859">
          <w:pPr>
            <w:pStyle w:val="B8EB310514D347188AA18185B425E3E9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1DA99E15B32A46ABB56D29EFCEBE1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A891-7E55-4232-B155-5196517837AE}"/>
      </w:docPartPr>
      <w:docPartBody>
        <w:p w:rsidR="001957AA" w:rsidRDefault="004A2859" w:rsidP="004A2859">
          <w:pPr>
            <w:pStyle w:val="1DA99E15B32A46ABB56D29EFCEBE1E511"/>
          </w:pPr>
          <w:r w:rsidRPr="0016023C">
            <w:rPr>
              <w:sz w:val="22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A29"/>
    <w:rsid w:val="00020FBE"/>
    <w:rsid w:val="00123794"/>
    <w:rsid w:val="001957AA"/>
    <w:rsid w:val="004A2859"/>
    <w:rsid w:val="00640CFC"/>
    <w:rsid w:val="00693A29"/>
    <w:rsid w:val="00704A9E"/>
    <w:rsid w:val="00BA4082"/>
    <w:rsid w:val="00C1062E"/>
    <w:rsid w:val="00D124F4"/>
    <w:rsid w:val="00DE075F"/>
    <w:rsid w:val="00F6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4A2859"/>
    <w:rPr>
      <w:color w:val="808080"/>
    </w:rPr>
  </w:style>
  <w:style w:type="paragraph" w:customStyle="1" w:styleId="5A4A75B1E05A42239410AB3915FDB21E1">
    <w:name w:val="5A4A75B1E05A42239410AB3915FDB21E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358563685C84CF4B6728BABA478CD0B1">
    <w:name w:val="A358563685C84CF4B6728BABA478CD0B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851B3078FE241E199C920B8B56888B01">
    <w:name w:val="C851B3078FE241E199C920B8B56888B0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48AB905853AF4DC4B6EAB7914BFACE5F1">
    <w:name w:val="48AB905853AF4DC4B6EAB7914BFACE5F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8EB310514D347188AA18185B425E3E91">
    <w:name w:val="B8EB310514D347188AA18185B425E3E9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DA99E15B32A46ABB56D29EFCEBE1E511">
    <w:name w:val="1DA99E15B32A46ABB56D29EFCEBE1E51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7C4E67-E85B-43A4-A2D3-0FB05AB30D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4</Pages>
  <Words>238</Words>
  <Characters>1362</Characters>
  <Application>Microsoft Office Word</Application>
  <DocSecurity>0</DocSecurity>
  <Lines>151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2024-10-22T20:16:00Z</dcterms:created>
  <dcterms:modified xsi:type="dcterms:W3CDTF">2025-11-21T20:45:00Z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